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1441DB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F21773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המודיעין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1441DB" w:rsidP="00DE68A0">
            <w:pPr>
              <w:bidi w:val="0"/>
            </w:pP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1441DB" w:rsidP="00DE68A0"/>
        </w:tc>
      </w:tr>
    </w:tbl>
    <w:p w:rsidR="00332AFB" w:rsidRDefault="001441DB" w:rsidP="00222867">
      <w:pPr>
        <w:rPr>
          <w:rtl/>
        </w:rPr>
      </w:pPr>
    </w:p>
    <w:p w:rsidR="00222867" w:rsidRDefault="001441DB" w:rsidP="00222867">
      <w:pPr>
        <w:rPr>
          <w:rtl/>
        </w:rPr>
      </w:pPr>
    </w:p>
    <w:p w:rsidR="00222867" w:rsidRDefault="001441DB" w:rsidP="00222867">
      <w:pPr>
        <w:rPr>
          <w:rtl/>
        </w:rPr>
      </w:pPr>
    </w:p>
    <w:p w:rsidR="00222867" w:rsidRDefault="001441DB" w:rsidP="00222867">
      <w:pPr>
        <w:rPr>
          <w:rtl/>
        </w:rPr>
      </w:pPr>
    </w:p>
    <w:p w:rsidR="00222867" w:rsidRDefault="001441DB" w:rsidP="00222867">
      <w:pPr>
        <w:rPr>
          <w:rtl/>
        </w:rPr>
      </w:pPr>
    </w:p>
    <w:p w:rsidR="00222867" w:rsidRDefault="001441DB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1441DB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1441DB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C21DE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C21DE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E7" w:rsidRPr="00715FE7" w:rsidRDefault="00715FE7" w:rsidP="00F9235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אגף המדיניות במשרד המודיעין מופקד מטעם שר המודיעין על הובלת קבוצת העבודה הטרילטרלית בנושא דו קיום וסובלנות בין דתית. ועדה זאת משותפת לממשלות של האמירויות-ישראל-ארה"ב.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קבוצת העבודה הינה פרוייקט יישומי </w:t>
            </w:r>
            <w:r w:rsidRPr="00715FE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המצריך ידע וניסיון ב</w:t>
            </w:r>
            <w:r w:rsidR="00F92351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Pr="00715FE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דיפלומטיה </w:t>
            </w:r>
            <w:r w:rsid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715FE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יחסים בינלאומיים , היכרות וניסיון עם מערכות הממשל הבכירות </w:t>
            </w:r>
            <w:r w:rsid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והחברה </w:t>
            </w:r>
            <w:r w:rsidRPr="00715FE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במדינות המעורבות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כולל האמירויות</w:t>
            </w:r>
            <w:r w:rsidR="00F92351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הובלת פעילות </w:t>
            </w:r>
            <w:r w:rsidR="00F92351" w:rsidRP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בתחום הסובלנות </w:t>
            </w:r>
            <w:r w:rsidR="00DF104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F92351" w:rsidRP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בין דתית ודו קיום</w:t>
            </w:r>
            <w:r w:rsid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כולל האמירויות </w:t>
            </w:r>
            <w:r w:rsidR="00F92351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וגם </w:t>
            </w:r>
            <w:r w:rsidRPr="00715FE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יכולות , בתכנון , ארגון וביצוע של : יוזמות, אירועים ויחסי ציבור </w:t>
            </w:r>
            <w:r w:rsidR="00F92351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Pr="00715FE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ויכולות כתיבה באנגלית של מסמכי מדינות. </w:t>
            </w:r>
            <w:r w:rsidR="00F92351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Pr="00715FE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מדובר ביכולות שאינן קיימות במתכונת הקיימת של אגף המדיניות ובמשרד המודיעין כלל</w:t>
            </w:r>
            <w:r w:rsidR="00DF104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ועל כן נדרשת שכירת יועץ חיצוני למתן שירותי ייע</w:t>
            </w:r>
            <w:bookmarkStart w:id="0" w:name="_GoBack"/>
            <w:r w:rsidR="00DF104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bookmarkEnd w:id="0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ץ וסיוע בתחומים הנ"ל</w:t>
            </w:r>
          </w:p>
          <w:p w:rsidR="007070A3" w:rsidRPr="007070A3" w:rsidRDefault="007070A3" w:rsidP="006C6E0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</w:tbl>
    <w:p w:rsidR="00222867" w:rsidRPr="00AF57E9" w:rsidRDefault="001441DB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1441D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1441D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15FE7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sym w:font="Wingdings" w:char="F072"/>
            </w:r>
            <w:r w:rsidRPr="00715FE7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1441D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1441DB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715FE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אשלי פרי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5F0E65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עוסק מורשה 209721059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8218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715FE7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</w:rPr>
              <w:t>ספק יחיד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6C6E0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100,000 </w:t>
            </w:r>
            <w:r w:rsidR="001441DB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לא כולל מע"מ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4B78C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4B78C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4B78C3" w:rsidRDefault="006C6E0A" w:rsidP="006C6E0A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עד סוף 2022 עם אופצייה לשנים 2023-2024 (תחום חדש במשרד)</w:t>
            </w:r>
          </w:p>
        </w:tc>
      </w:tr>
    </w:tbl>
    <w:p w:rsidR="00222867" w:rsidRPr="00AF57E9" w:rsidRDefault="001441DB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1441DB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1441D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481975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83" w:rsidRDefault="00715FE7" w:rsidP="00DF104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במסגרת הנסיונות לאתר יועץ רלו</w:t>
            </w:r>
            <w:r w:rsidR="00DF104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ונטי בוצע חיפוש ברשתות החברתיות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 התייעצות עם מכרים ועובדי משרד .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אותרו בעלי ידע ונסיון בדיפלומטיה, יחסים בינלאומיים והיכרות ונסיון עם מערכות ממשל בכירות וגם בתכון , ארגון בוצוע של יוזמ</w:t>
            </w:r>
            <w:r w:rsidR="005F0E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ת </w:t>
            </w:r>
            <w:r w:rsid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אירועים ויחסי ציבור ויכולות לכתיבת מסמכי מדיניות באנגלית.</w:t>
            </w:r>
            <w:r w:rsidR="005F0E6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F92351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לא אותר</w:t>
            </w:r>
            <w:r w:rsidR="006C2EB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כאלו שהם גם בעלי ידע ונסיון בממשל והחברה ו</w:t>
            </w:r>
            <w:r w:rsidR="006C2EB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גם </w:t>
            </w:r>
            <w:r w:rsid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</w:t>
            </w:r>
            <w:r w:rsidR="006C2EB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</w:t>
            </w:r>
            <w:r w:rsid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סיון בהובלת פעילות בתחום הסובלנות הבין דתית באמירויות. כפי הנראה בשל פרק הזמן הקצר מאז הסכמי אברהם (ספטמבר 2020) </w:t>
            </w:r>
            <w:r w:rsidR="00F92351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מהתייעצות עם גורמי ממשק במשרד אותר מר אשלי פרי </w:t>
            </w:r>
            <w:r w:rsidR="005F0E6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שהוא בעל ידע ונסיון בתחומים אלו לפי הפרוט:</w:t>
            </w:r>
          </w:p>
          <w:p w:rsidR="00F92351" w:rsidRPr="00F92351" w:rsidRDefault="00F92351" w:rsidP="00F9235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ניסיון של 20 </w:t>
            </w:r>
            <w:r w:rsidR="00DF104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שנה? </w:t>
            </w:r>
            <w:r w:rsidRP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ביוזמות , אירועים בתחום הסובלנות </w:t>
            </w:r>
            <w:r w:rsidR="00DF104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P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בין דתית ודו קיום</w:t>
            </w:r>
            <w:r w:rsidRPr="00F92351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P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(אירוע השואה הבין לאומי עם 50 מנהיגי מדינות בירושלים 2020).</w:t>
            </w:r>
          </w:p>
          <w:p w:rsidR="00F92351" w:rsidRPr="00F92351" w:rsidRDefault="00F92351" w:rsidP="00F9235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ניסון של 20 שנה בדיפלומטיה, יחסים בין לאומיים, מדיניות וקשרים אסטרטגיים, עבודה מול דרג מנהיגים ממדינות שונות.</w:t>
            </w:r>
          </w:p>
          <w:p w:rsidR="005F0E65" w:rsidRPr="005F0E65" w:rsidRDefault="00F92351" w:rsidP="001441D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ניסיון של 3 שנים בהכרות ועב</w:t>
            </w:r>
            <w:r w:rsidR="00DF104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P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דה עם הממשל והמנהיגות החברתית באמירויות.</w:t>
            </w:r>
            <w:r w:rsidRPr="00F92351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P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(ארגון אירוע בהשתתפו</w:t>
            </w:r>
            <w:r w:rsidRPr="00F92351">
              <w:rPr>
                <w:rFonts w:asciiTheme="minorBidi" w:hAnsiTheme="minorBidi" w:cstheme="minorBidi" w:hint="eastAsia"/>
                <w:b/>
                <w:sz w:val="21"/>
                <w:szCs w:val="21"/>
                <w:rtl/>
                <w:lang w:eastAsia="he-IL"/>
              </w:rPr>
              <w:t>ת</w:t>
            </w:r>
            <w:r w:rsidRPr="00F923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מנהיגים דתיים , פקידי ממשל ודרג שרים -  2021 בדובאי) </w:t>
            </w:r>
            <w:r w:rsidR="005F0E6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5F0E6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DF104D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DF104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כל זה  כתוב כבר בפסקה העליונה</w:t>
            </w:r>
            <w:r w:rsidR="005F0E6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5F0E6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5F0E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השכלה </w:t>
            </w:r>
            <w:r w:rsidR="005F0E6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5F0E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תואר ראשון בלימודי מזרח תיכון</w:t>
            </w:r>
            <w:r w:rsidR="005F0E6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5F0E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תואר שני בממשל</w:t>
            </w:r>
            <w:r w:rsidR="005F0E6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5F0E6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5F0E6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עוסק מורשה וספק ממשלתי מס 42340859</w:t>
            </w:r>
            <w:r w:rsidR="005F0E6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 w:rsidR="005F0E6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lastRenderedPageBreak/>
              <w:br/>
            </w:r>
          </w:p>
          <w:p w:rsidR="00F92351" w:rsidRPr="00F92351" w:rsidRDefault="00F92351" w:rsidP="005F0E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:rsidR="00222867" w:rsidRPr="00AF57E9" w:rsidRDefault="00481975" w:rsidP="008F57D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</w:tbl>
    <w:p w:rsidR="00222867" w:rsidRPr="00AF57E9" w:rsidRDefault="001441DB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1441D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9235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ירון צוויק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9235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ראש אגף מדיניות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9235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ירון</w:t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1441DB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B73" w:rsidRDefault="007A5B73">
      <w:r>
        <w:separator/>
      </w:r>
    </w:p>
  </w:endnote>
  <w:endnote w:type="continuationSeparator" w:id="0">
    <w:p w:rsidR="007A5B73" w:rsidRDefault="007A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1441DB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1441DB">
            <w:rPr>
              <w:rFonts w:asciiTheme="minorBidi" w:hAnsiTheme="minorBidi" w:cstheme="minorBidi"/>
              <w:noProof/>
              <w:color w:val="FFFFFF" w:themeColor="background1"/>
              <w:rtl/>
            </w:rPr>
            <w:t>3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>אתר הוראות תכ"ם: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B73" w:rsidRDefault="007A5B73">
      <w:r>
        <w:separator/>
      </w:r>
    </w:p>
  </w:footnote>
  <w:footnote w:type="continuationSeparator" w:id="0">
    <w:p w:rsidR="007A5B73" w:rsidRDefault="007A5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441D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1441D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1441D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1441D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441D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1441D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1441DB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0E642A"/>
    <w:rsid w:val="001441DB"/>
    <w:rsid w:val="001B244F"/>
    <w:rsid w:val="002902E9"/>
    <w:rsid w:val="00317018"/>
    <w:rsid w:val="00336CDD"/>
    <w:rsid w:val="0036491F"/>
    <w:rsid w:val="003A7FD2"/>
    <w:rsid w:val="003B15FF"/>
    <w:rsid w:val="0042031D"/>
    <w:rsid w:val="00481975"/>
    <w:rsid w:val="00482183"/>
    <w:rsid w:val="004B78C3"/>
    <w:rsid w:val="00520EB2"/>
    <w:rsid w:val="005F0E65"/>
    <w:rsid w:val="006C2EBA"/>
    <w:rsid w:val="006C6E0A"/>
    <w:rsid w:val="007070A3"/>
    <w:rsid w:val="00715FE7"/>
    <w:rsid w:val="007548B0"/>
    <w:rsid w:val="007A5B73"/>
    <w:rsid w:val="008A0A2C"/>
    <w:rsid w:val="008C67FA"/>
    <w:rsid w:val="008F57DB"/>
    <w:rsid w:val="009409A8"/>
    <w:rsid w:val="009A7F7F"/>
    <w:rsid w:val="009B6B29"/>
    <w:rsid w:val="009F7FB7"/>
    <w:rsid w:val="00A55D30"/>
    <w:rsid w:val="00B36268"/>
    <w:rsid w:val="00C21DE7"/>
    <w:rsid w:val="00DF104D"/>
    <w:rsid w:val="00F21773"/>
    <w:rsid w:val="00F9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46656d4-8850-49b3-aebd-68bd05f7f43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C83805-54BD-4046-A3C9-13BF5B727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3</Pages>
  <Words>522</Words>
  <Characters>2643</Characters>
  <Application>Microsoft Office Word</Application>
  <DocSecurity>4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עדן גלעדי דניאל</cp:lastModifiedBy>
  <cp:revision>2</cp:revision>
  <dcterms:created xsi:type="dcterms:W3CDTF">2022-06-20T10:16:00Z</dcterms:created>
  <dcterms:modified xsi:type="dcterms:W3CDTF">2022-06-20T10:16:00Z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