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1441DB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F21773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המודיעין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1441DB" w:rsidP="00DE68A0">
            <w:pPr>
              <w:bidi w:val="0"/>
            </w:pP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1441DB" w:rsidP="00DE68A0"/>
        </w:tc>
      </w:tr>
    </w:tbl>
    <w:p w:rsidR="00332AFB" w:rsidRDefault="001441DB" w:rsidP="00222867">
      <w:pPr>
        <w:rPr>
          <w:rtl/>
        </w:rPr>
      </w:pPr>
    </w:p>
    <w:p w:rsidR="00222867" w:rsidRDefault="001441DB" w:rsidP="00222867">
      <w:pPr>
        <w:rPr>
          <w:rtl/>
        </w:rPr>
      </w:pPr>
    </w:p>
    <w:p w:rsidR="00222867" w:rsidRDefault="001441DB" w:rsidP="00222867">
      <w:pPr>
        <w:rPr>
          <w:rtl/>
        </w:rPr>
      </w:pPr>
    </w:p>
    <w:p w:rsidR="00222867" w:rsidRDefault="001441DB" w:rsidP="00222867">
      <w:pPr>
        <w:rPr>
          <w:rtl/>
        </w:rPr>
      </w:pPr>
    </w:p>
    <w:p w:rsidR="00222867" w:rsidRDefault="001441DB" w:rsidP="00222867">
      <w:pPr>
        <w:rPr>
          <w:rtl/>
        </w:rPr>
      </w:pPr>
    </w:p>
    <w:p w:rsidR="00222867" w:rsidRDefault="001441DB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1441DB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1441DB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C21DE7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C21DE7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5FE7" w:rsidRPr="00715FE7" w:rsidRDefault="00715FE7" w:rsidP="00F92351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אגף המדיניות במשרד המודיעין מופקד מטעם שר המודיעין על הובלת קבוצת העבודה הטרילטרלית בנושא דו קיום וסובלנות בין דתית. ועדה זאת משותפת לממשלות של האמירויות-ישראל-ארה"ב. 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br/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קבוצת העבודה הינה פרוייקט יישומי </w:t>
            </w:r>
            <w:r w:rsidRPr="00715FE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המצריך ידע וניסיון ב</w:t>
            </w:r>
            <w:r w:rsidR="00F92351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br/>
            </w:r>
            <w:r w:rsidRPr="00715FE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דיפלומטיה </w:t>
            </w:r>
            <w:r w:rsidR="00F9235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715FE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יחסים בינלאומיים , היכרות וניסיון עם מערכות הממשל הבכירות </w:t>
            </w:r>
            <w:r w:rsidR="00F9235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והחברה </w:t>
            </w:r>
            <w:r w:rsidRPr="00715FE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במדינות המעורבות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9235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כולל האמירויות</w:t>
            </w:r>
            <w:r w:rsidR="00F92351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br/>
            </w:r>
            <w:r w:rsidR="00F9235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הובלת פעילות </w:t>
            </w:r>
            <w:r w:rsidR="00F92351" w:rsidRPr="00F9235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בתחום הסובלנות </w:t>
            </w:r>
            <w:r w:rsidR="00DF104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</w:t>
            </w:r>
            <w:r w:rsidR="00F92351" w:rsidRPr="00F9235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בין דתית ודו קיום</w:t>
            </w:r>
            <w:r w:rsidR="00F9235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כולל האמירויות </w:t>
            </w:r>
            <w:r w:rsidR="00F92351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br/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וגם </w:t>
            </w:r>
            <w:r w:rsidRPr="00715FE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יכולות , בתכנון , ארגון וביצוע של : יוזמות, אירועים ויחסי ציבור </w:t>
            </w:r>
            <w:r w:rsidR="00F92351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br/>
            </w:r>
            <w:r w:rsidRPr="00715FE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ויכולות כתיבה באנגלית של מסמכי מדינות. </w:t>
            </w:r>
            <w:r w:rsidR="00F92351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br/>
            </w:r>
            <w:r w:rsidRPr="00715FE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מדובר ביכולות שאינן קיימות במתכונת הקיימת של אגף המדיניות ובמשרד המודיעין כלל</w:t>
            </w:r>
            <w:r w:rsidR="00DF104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ועל כן נדרשת שכירת יועץ חיצוני למתן שירותי ייע</w:t>
            </w:r>
            <w:bookmarkStart w:id="0" w:name="_GoBack"/>
            <w:r w:rsidR="00DF104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ו</w:t>
            </w:r>
            <w:bookmarkEnd w:id="0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ץ וסיוע בתחומים הנ"ל</w:t>
            </w:r>
          </w:p>
          <w:p w:rsidR="007070A3" w:rsidRPr="007070A3" w:rsidRDefault="007070A3" w:rsidP="006C6E0A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</w:tc>
      </w:tr>
    </w:tbl>
    <w:p w:rsidR="00222867" w:rsidRPr="00AF57E9" w:rsidRDefault="001441DB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1441DB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1441DB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715FE7">
              <w:rPr>
                <w:rFonts w:ascii="Wingdings" w:hAnsi="Wingdings" w:cstheme="minorBidi"/>
                <w:b/>
                <w:sz w:val="21"/>
                <w:szCs w:val="21"/>
                <w:highlight w:val="yellow"/>
              </w:rPr>
              <w:sym w:font="Wingdings" w:char="F072"/>
            </w:r>
            <w:r w:rsidRPr="00715FE7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1441DB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1441DB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715FE7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אשלי פרי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5F0E65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עוסק מורשה 209721059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482183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715FE7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</w:rPr>
              <w:t>ספק יחיד</w:t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F57E9" w:rsidRDefault="006C6E0A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100,000 </w:t>
            </w:r>
            <w:r w:rsidR="001441DB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לא כולל מע"מ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4B78C3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4B78C3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4B78C3" w:rsidRDefault="006C6E0A" w:rsidP="006C6E0A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עד סוף 2022 עם אופצייה לשנים 2023-2024 (תחום חדש במשרד)</w:t>
            </w:r>
          </w:p>
        </w:tc>
      </w:tr>
    </w:tbl>
    <w:p w:rsidR="00222867" w:rsidRPr="00AF57E9" w:rsidRDefault="001441DB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1441DB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1441DB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481975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183" w:rsidRDefault="00715FE7" w:rsidP="00DF104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במסגרת הנסיונות לאתר יועץ רלו</w:t>
            </w:r>
            <w:r w:rsidR="00DF104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ונטי בוצע חיפוש ברשתות החברתיות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 התייעצות עם מכרים ועובדי משרד .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br/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אותרו בעלי ידע ונסיון בדיפלומטיה, יחסים בינלאומיים והיכרות ונסיון עם מערכות ממשל בכירות וגם בתכון , ארגון בוצוע של יוזמ</w:t>
            </w:r>
            <w:r w:rsidR="005F0E6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ו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ת </w:t>
            </w:r>
            <w:r w:rsidR="00F9235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אירועים ויחסי ציבור ויכולות לכתיבת מסמכי מדיניות באנגלית.</w:t>
            </w:r>
            <w:r w:rsidR="005F0E6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br/>
            </w:r>
            <w:r w:rsidR="00F92351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br/>
            </w:r>
            <w:r w:rsidR="00F9235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לא אותר</w:t>
            </w:r>
            <w:r w:rsidR="006C2EB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ו</w:t>
            </w:r>
            <w:r w:rsidR="00F9235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כאלו שהם גם בעלי ידע ונסיון בממשל והחברה ו</w:t>
            </w:r>
            <w:r w:rsidR="006C2EB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גם </w:t>
            </w:r>
            <w:r w:rsidR="00F9235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נ</w:t>
            </w:r>
            <w:r w:rsidR="006C2EB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י</w:t>
            </w:r>
            <w:r w:rsidR="00F9235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סיון בהובלת פעילות בתחום הסובלנות הבין דתית באמירויות. כפי הנראה בשל פרק הזמן הקצר מאז הסכמי אברהם (ספטמבר 2020) </w:t>
            </w:r>
            <w:r w:rsidR="00F92351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br/>
            </w:r>
            <w:r w:rsidR="00F9235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מהתייעצות עם גורמי ממשק במשרד אותר מר אשלי פרי </w:t>
            </w:r>
            <w:r w:rsidR="005F0E6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br/>
            </w:r>
            <w:r w:rsidR="00F9235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שהוא בעל ידע ונסיון בתחומים אלו לפי הפרוט:</w:t>
            </w:r>
          </w:p>
          <w:p w:rsidR="00F92351" w:rsidRPr="00F92351" w:rsidRDefault="00F92351" w:rsidP="00F9235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F9235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ניסיון של 20 </w:t>
            </w:r>
            <w:r w:rsidR="00DF104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שנה? </w:t>
            </w:r>
            <w:r w:rsidRPr="00F9235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ביוזמות , אירועים בתחום הסובלנות </w:t>
            </w:r>
            <w:r w:rsidR="00DF104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</w:t>
            </w:r>
            <w:r w:rsidRPr="00F9235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בין דתית ודו קיום</w:t>
            </w:r>
            <w:r w:rsidRPr="00F92351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br/>
            </w:r>
            <w:r w:rsidRPr="00F9235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(אירוע השואה הבין לאומי עם 50 מנהיגי מדינות בירושלים 2020).</w:t>
            </w:r>
          </w:p>
          <w:p w:rsidR="00F92351" w:rsidRPr="00F92351" w:rsidRDefault="00F92351" w:rsidP="00F9235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F9235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ניסון של 20 שנה בדיפלומטיה, יחסים בין לאומיים, מדיניות וקשרים אסטרטגיים, עבודה מול דרג מנהיגים ממדינות שונות.</w:t>
            </w:r>
          </w:p>
          <w:p w:rsidR="005F0E65" w:rsidRPr="005F0E65" w:rsidRDefault="00F92351" w:rsidP="001441D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F9235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ניסיון של 3 שנים בהכרות ועב</w:t>
            </w:r>
            <w:r w:rsidR="00DF104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ו</w:t>
            </w:r>
            <w:r w:rsidRPr="00F9235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דה עם הממשל והמנהיגות החברתית באמירויות.</w:t>
            </w:r>
            <w:r w:rsidRPr="00F92351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br/>
            </w:r>
            <w:r w:rsidRPr="00F9235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(ארגון אירוע בהשתתפו</w:t>
            </w:r>
            <w:r w:rsidRPr="00F92351">
              <w:rPr>
                <w:rFonts w:asciiTheme="minorBidi" w:hAnsiTheme="minorBidi" w:cstheme="minorBidi" w:hint="eastAsia"/>
                <w:b/>
                <w:sz w:val="21"/>
                <w:szCs w:val="21"/>
                <w:rtl/>
                <w:lang w:eastAsia="he-IL"/>
              </w:rPr>
              <w:t>ת</w:t>
            </w:r>
            <w:r w:rsidRPr="00F9235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מנהיגים דתיים , פקידי ממשל ודרג שרים -  2021 בדובאי) </w:t>
            </w:r>
            <w:r w:rsidR="005F0E6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br/>
            </w:r>
            <w:r w:rsidR="005F0E6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br/>
            </w:r>
            <w:r w:rsidR="00DF104D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 w:rsidR="00DF104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כל זה  כתוב כבר בפסקה העליונה</w:t>
            </w:r>
            <w:r w:rsidR="005F0E6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br/>
            </w:r>
            <w:r w:rsidR="005F0E6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br/>
            </w:r>
            <w:r w:rsidR="005F0E6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השכלה </w:t>
            </w:r>
            <w:r w:rsidR="005F0E6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br/>
            </w:r>
            <w:r w:rsidR="005F0E6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תואר ראשון בלימודי מזרח תיכון</w:t>
            </w:r>
            <w:r w:rsidR="005F0E6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br/>
            </w:r>
            <w:r w:rsidR="005F0E6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תואר שני בממשל</w:t>
            </w:r>
            <w:r w:rsidR="005F0E6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br/>
            </w:r>
            <w:r w:rsidR="005F0E6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br/>
            </w:r>
            <w:r w:rsidR="005F0E6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עוסק מורשה וספק ממשלתי מס 42340859</w:t>
            </w:r>
            <w:r w:rsidR="005F0E6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br/>
            </w:r>
            <w:r w:rsidR="005F0E6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lastRenderedPageBreak/>
              <w:br/>
            </w:r>
          </w:p>
          <w:p w:rsidR="00F92351" w:rsidRPr="00F92351" w:rsidRDefault="00F92351" w:rsidP="005F0E6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  <w:p w:rsidR="00222867" w:rsidRPr="00AF57E9" w:rsidRDefault="00481975" w:rsidP="008F57D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</w:tc>
      </w:tr>
    </w:tbl>
    <w:p w:rsidR="00222867" w:rsidRPr="00AF57E9" w:rsidRDefault="001441DB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1441DB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9235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ירון צוויק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9235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ראש אגף מדיניות 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9235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ירון</w:t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1441DB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A5B73" w:rsidRDefault="007A5B73">
      <w:r>
        <w:separator/>
      </w:r>
    </w:p>
  </w:endnote>
  <w:endnote w:type="continuationSeparator" w:id="0">
    <w:p w:rsidR="007A5B73" w:rsidRDefault="007A5B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42031D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42031D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42031D">
            <w:rPr>
              <w:rFonts w:ascii="Arial" w:hAnsi="Arial" w:hint="cs"/>
              <w:b/>
              <w:bCs/>
              <w:color w:val="FFFFFF" w:themeColor="background1"/>
              <w:rtl/>
            </w:rPr>
            <w:t>01.01.2010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D02A79" w:rsidRDefault="0042031D" w:rsidP="0042031D">
          <w:pPr>
            <w:jc w:val="center"/>
            <w:rPr>
              <w:rFonts w:asciiTheme="minorBidi" w:hAnsiTheme="minorBidi" w:cstheme="minorBidi"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עמוד 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instrText xml:space="preserve"> PAGE  </w:instrTex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1441DB">
            <w:rPr>
              <w:rStyle w:val="af"/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1441DB">
            <w:rPr>
              <w:rFonts w:asciiTheme="minorBidi" w:hAnsiTheme="minorBidi" w:cstheme="minorBidi"/>
              <w:noProof/>
              <w:color w:val="FFFFFF" w:themeColor="background1"/>
              <w:rtl/>
            </w:rPr>
            <w:t>3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</w:rPr>
          </w:pPr>
        </w:p>
      </w:tc>
    </w:tr>
    <w:tr w:rsidR="0042031D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2031D" w:rsidRPr="00E93349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2031D" w:rsidRPr="00B24F08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Theme="minorBidi" w:hAnsiTheme="minorBidi" w:cstheme="minorBidi" w:hint="cs"/>
              <w:rtl/>
            </w:rPr>
            <w:t>מנהל מינהל הרכש הממשלתי</w:t>
          </w:r>
        </w:p>
      </w:tc>
    </w:tr>
    <w:tr w:rsidR="0042031D" w:rsidTr="000518A8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>אתר הוראות תכ"ם:</w:t>
          </w:r>
          <w:r w:rsidRPr="00D72F09">
            <w:rPr>
              <w:rFonts w:ascii="Arial" w:hAnsi="Arial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:rsidR="0042031D" w:rsidRPr="00D02A79" w:rsidRDefault="0042031D" w:rsidP="0042031D">
          <w:pPr>
            <w:jc w:val="center"/>
            <w:rPr>
              <w:rFonts w:asciiTheme="minorBidi" w:hAnsiTheme="minorBidi" w:cstheme="minorBidi"/>
            </w:rPr>
          </w:pPr>
          <w:r w:rsidRPr="00CF4EAC">
            <w:rPr>
              <w:rFonts w:asciiTheme="minorBidi" w:hAnsiTheme="minorBidi" w:cstheme="minorBidi" w:hint="cs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:rsidR="0042031D" w:rsidRPr="00D02A79" w:rsidRDefault="0042031D" w:rsidP="0042031D">
          <w:pPr>
            <w:jc w:val="right"/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</w:rPr>
              <w:t>takam@mof.gov.il</w:t>
            </w:r>
          </w:hyperlink>
        </w:p>
      </w:tc>
    </w:tr>
  </w:tbl>
  <w:p w:rsidR="0042031D" w:rsidRPr="00354861" w:rsidRDefault="0042031D" w:rsidP="0042031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A5B73" w:rsidRDefault="007A5B73">
      <w:r>
        <w:separator/>
      </w:r>
    </w:p>
  </w:footnote>
  <w:footnote w:type="continuationSeparator" w:id="0">
    <w:p w:rsidR="007A5B73" w:rsidRDefault="007A5B7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42031D">
            <w:rPr>
              <w:rFonts w:ascii="Arial" w:hAnsi="Arial" w:hint="cs"/>
              <w:b/>
              <w:bCs/>
              <w:rtl/>
            </w:rPr>
            <w:t>ראשי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התקשרויות</w:t>
          </w:r>
          <w:r w:rsidR="0042031D">
            <w:rPr>
              <w:rFonts w:ascii="Arial" w:hAnsi="Arial" w:hint="cs"/>
              <w:rtl/>
            </w:rPr>
            <w:t xml:space="preserve"> ורכישות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1441DB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1441DB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פרק</w:t>
          </w:r>
          <w:r w:rsidR="0042031D">
            <w:rPr>
              <w:rFonts w:ascii="Arial" w:hAnsi="Arial" w:hint="cs"/>
              <w:b/>
              <w:bCs/>
              <w:rtl/>
            </w:rPr>
            <w:t xml:space="preserve"> משני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1441DB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1441DB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42031D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7.6.</w:t>
          </w:r>
          <w:r w:rsidR="0042031D">
            <w:rPr>
              <w:rFonts w:ascii="Arial" w:hAnsi="Arial" w:hint="cs"/>
              <w:rtl/>
            </w:rPr>
            <w:t>3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1441DB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1441DB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42031D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.7.6.</w:t>
          </w:r>
          <w:r w:rsidR="0042031D">
            <w:rPr>
              <w:rFonts w:ascii="Arial" w:hAnsi="Arial" w:hint="cs"/>
              <w:rtl/>
            </w:rPr>
            <w:t>3</w:t>
          </w:r>
          <w:r w:rsidRPr="00671AFA">
            <w:rPr>
              <w:rFonts w:ascii="Arial" w:hAnsi="Arial"/>
              <w:rtl/>
            </w:rPr>
            <w:t>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</w:p>
      </w:tc>
    </w:tr>
  </w:tbl>
  <w:p w:rsidR="00E678BB" w:rsidRPr="00D84715" w:rsidRDefault="001441DB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C71"/>
    <w:rsid w:val="00001D45"/>
    <w:rsid w:val="000E642A"/>
    <w:rsid w:val="001441DB"/>
    <w:rsid w:val="001B244F"/>
    <w:rsid w:val="002902E9"/>
    <w:rsid w:val="00317018"/>
    <w:rsid w:val="00336CDD"/>
    <w:rsid w:val="0036491F"/>
    <w:rsid w:val="003A7FD2"/>
    <w:rsid w:val="003B15FF"/>
    <w:rsid w:val="0042031D"/>
    <w:rsid w:val="00481975"/>
    <w:rsid w:val="00482183"/>
    <w:rsid w:val="004B78C3"/>
    <w:rsid w:val="00520EB2"/>
    <w:rsid w:val="005F0E65"/>
    <w:rsid w:val="006C2EBA"/>
    <w:rsid w:val="006C6E0A"/>
    <w:rsid w:val="007070A3"/>
    <w:rsid w:val="00715FE7"/>
    <w:rsid w:val="007548B0"/>
    <w:rsid w:val="007A5B73"/>
    <w:rsid w:val="008A0A2C"/>
    <w:rsid w:val="008C67FA"/>
    <w:rsid w:val="008F57DB"/>
    <w:rsid w:val="009409A8"/>
    <w:rsid w:val="009A7F7F"/>
    <w:rsid w:val="009B6B29"/>
    <w:rsid w:val="009F7FB7"/>
    <w:rsid w:val="00A55D30"/>
    <w:rsid w:val="00B36268"/>
    <w:rsid w:val="00C21DE7"/>
    <w:rsid w:val="00DF104D"/>
    <w:rsid w:val="00F21773"/>
    <w:rsid w:val="00F923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  <w15:docId w15:val="{87609647-16D2-4672-BEF6-3BB85EF70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a46656d4-8850-49b3-aebd-68bd05f7f43d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0C83805-54BD-4046-A3C9-13BF5B7270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0</TotalTime>
  <Pages>3</Pages>
  <Words>522</Words>
  <Characters>2643</Characters>
  <Application>Microsoft Office Word</Application>
  <DocSecurity>4</DocSecurity>
  <Lines>22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עדן גלעדי דניאל</cp:lastModifiedBy>
  <cp:revision>2</cp:revision>
  <dcterms:created xsi:type="dcterms:W3CDTF">2022-06-20T10:16:00Z</dcterms:created>
  <dcterms:modified xsi:type="dcterms:W3CDTF">2022-06-20T10:16:00Z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